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6171" w:rsidRDefault="005F6171" w:rsidP="00286FD0"/>
    <w:p w:rsidR="005F6171" w:rsidRDefault="005F6171" w:rsidP="00286FD0"/>
    <w:p w:rsidR="005F6171" w:rsidRDefault="005F6171" w:rsidP="00286FD0"/>
    <w:p w:rsidR="005F6171" w:rsidRDefault="005F6171" w:rsidP="00286FD0"/>
    <w:p w:rsidR="005F6171" w:rsidRDefault="005F6171" w:rsidP="00286FD0"/>
    <w:p w:rsidR="005F6171" w:rsidRDefault="005F6171" w:rsidP="00286FD0"/>
    <w:p w:rsidR="005F6171" w:rsidRDefault="005F6171" w:rsidP="00286FD0">
      <w:pPr>
        <w:rPr>
          <w:sz w:val="28"/>
          <w:szCs w:val="28"/>
        </w:rPr>
      </w:pPr>
      <w:r>
        <w:rPr>
          <w:b/>
          <w:sz w:val="28"/>
          <w:szCs w:val="28"/>
          <w:u w:val="single"/>
        </w:rPr>
        <w:t>Unverbindliche Anfrage für City Center Appartement Harrer:</w:t>
      </w:r>
    </w:p>
    <w:p w:rsidR="005F6171" w:rsidRDefault="005F6171" w:rsidP="00286FD0">
      <w:pPr>
        <w:rPr>
          <w:sz w:val="28"/>
          <w:szCs w:val="28"/>
        </w:rPr>
      </w:pPr>
    </w:p>
    <w:p w:rsidR="005F6171" w:rsidRPr="00632C7E" w:rsidRDefault="005F6171" w:rsidP="00286FD0">
      <w:pPr>
        <w:rPr>
          <w:b/>
          <w:sz w:val="24"/>
          <w:szCs w:val="24"/>
        </w:rPr>
      </w:pPr>
      <w:r w:rsidRPr="00632C7E">
        <w:rPr>
          <w:b/>
          <w:sz w:val="24"/>
          <w:szCs w:val="24"/>
        </w:rPr>
        <w:t>Name:</w:t>
      </w:r>
    </w:p>
    <w:p w:rsidR="005F6171" w:rsidRPr="00632C7E" w:rsidRDefault="005F6171" w:rsidP="00286FD0">
      <w:pPr>
        <w:rPr>
          <w:b/>
          <w:sz w:val="24"/>
          <w:szCs w:val="24"/>
        </w:rPr>
      </w:pPr>
      <w:r w:rsidRPr="00632C7E">
        <w:rPr>
          <w:b/>
          <w:sz w:val="24"/>
          <w:szCs w:val="24"/>
        </w:rPr>
        <w:t>Adresse:</w:t>
      </w:r>
    </w:p>
    <w:p w:rsidR="005F6171" w:rsidRPr="00632C7E" w:rsidRDefault="005F6171" w:rsidP="00286FD0">
      <w:pPr>
        <w:rPr>
          <w:sz w:val="24"/>
          <w:szCs w:val="24"/>
        </w:rPr>
      </w:pPr>
      <w:r w:rsidRPr="00632C7E">
        <w:rPr>
          <w:b/>
          <w:sz w:val="24"/>
          <w:szCs w:val="24"/>
        </w:rPr>
        <w:t>PLZ:</w:t>
      </w:r>
      <w:r w:rsidRPr="00632C7E">
        <w:rPr>
          <w:sz w:val="24"/>
          <w:szCs w:val="24"/>
        </w:rPr>
        <w:tab/>
      </w:r>
      <w:r w:rsidRPr="00632C7E">
        <w:rPr>
          <w:sz w:val="24"/>
          <w:szCs w:val="24"/>
        </w:rPr>
        <w:tab/>
      </w:r>
      <w:r w:rsidRPr="00632C7E">
        <w:rPr>
          <w:sz w:val="24"/>
          <w:szCs w:val="24"/>
        </w:rPr>
        <w:tab/>
      </w:r>
      <w:r w:rsidRPr="00632C7E">
        <w:rPr>
          <w:b/>
          <w:sz w:val="24"/>
          <w:szCs w:val="24"/>
        </w:rPr>
        <w:t>Ort:</w:t>
      </w:r>
      <w:r w:rsidRPr="00632C7E"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632C7E">
        <w:rPr>
          <w:sz w:val="24"/>
          <w:szCs w:val="24"/>
        </w:rPr>
        <w:tab/>
      </w:r>
      <w:r w:rsidRPr="00632C7E">
        <w:rPr>
          <w:sz w:val="24"/>
          <w:szCs w:val="24"/>
        </w:rPr>
        <w:tab/>
      </w:r>
      <w:r w:rsidRPr="00632C7E">
        <w:rPr>
          <w:sz w:val="24"/>
          <w:szCs w:val="24"/>
        </w:rPr>
        <w:tab/>
      </w:r>
      <w:r w:rsidRPr="00632C7E">
        <w:rPr>
          <w:b/>
          <w:sz w:val="24"/>
          <w:szCs w:val="24"/>
        </w:rPr>
        <w:t>Land:</w:t>
      </w:r>
    </w:p>
    <w:p w:rsidR="005F6171" w:rsidRPr="00632C7E" w:rsidRDefault="005F6171" w:rsidP="00286FD0">
      <w:pPr>
        <w:rPr>
          <w:sz w:val="24"/>
          <w:szCs w:val="24"/>
        </w:rPr>
      </w:pPr>
      <w:r w:rsidRPr="00632C7E">
        <w:rPr>
          <w:b/>
          <w:sz w:val="24"/>
          <w:szCs w:val="24"/>
        </w:rPr>
        <w:t>email:</w:t>
      </w:r>
      <w:r w:rsidRPr="00632C7E">
        <w:rPr>
          <w:sz w:val="24"/>
          <w:szCs w:val="24"/>
        </w:rPr>
        <w:tab/>
      </w:r>
      <w:r w:rsidRPr="00632C7E">
        <w:rPr>
          <w:sz w:val="24"/>
          <w:szCs w:val="24"/>
        </w:rPr>
        <w:tab/>
      </w:r>
      <w:r w:rsidRPr="00632C7E">
        <w:rPr>
          <w:sz w:val="24"/>
          <w:szCs w:val="24"/>
        </w:rPr>
        <w:tab/>
      </w:r>
      <w:r w:rsidRPr="00632C7E">
        <w:rPr>
          <w:sz w:val="24"/>
          <w:szCs w:val="24"/>
        </w:rPr>
        <w:tab/>
      </w:r>
      <w:r w:rsidRPr="00632C7E">
        <w:rPr>
          <w:sz w:val="24"/>
          <w:szCs w:val="24"/>
        </w:rPr>
        <w:tab/>
      </w:r>
      <w:r w:rsidRPr="00632C7E">
        <w:rPr>
          <w:sz w:val="24"/>
          <w:szCs w:val="24"/>
        </w:rPr>
        <w:tab/>
      </w:r>
      <w:r w:rsidRPr="00632C7E">
        <w:rPr>
          <w:sz w:val="24"/>
          <w:szCs w:val="24"/>
        </w:rPr>
        <w:tab/>
      </w:r>
      <w:r w:rsidRPr="00632C7E">
        <w:rPr>
          <w:sz w:val="24"/>
          <w:szCs w:val="24"/>
        </w:rPr>
        <w:tab/>
      </w:r>
      <w:r w:rsidRPr="00632C7E">
        <w:rPr>
          <w:b/>
          <w:sz w:val="24"/>
          <w:szCs w:val="24"/>
        </w:rPr>
        <w:t>Tel.:</w:t>
      </w:r>
    </w:p>
    <w:p w:rsidR="005F6171" w:rsidRPr="00632C7E" w:rsidRDefault="005F6171" w:rsidP="00286FD0">
      <w:pPr>
        <w:rPr>
          <w:sz w:val="24"/>
          <w:szCs w:val="24"/>
        </w:rPr>
      </w:pPr>
      <w:r>
        <w:rPr>
          <w:sz w:val="24"/>
          <w:szCs w:val="24"/>
        </w:rPr>
        <w:t>---------------------------------------------------------------------------------------------------------------------------</w:t>
      </w:r>
    </w:p>
    <w:p w:rsidR="005F6171" w:rsidRPr="00632C7E" w:rsidRDefault="005F6171" w:rsidP="00912ECA">
      <w:pPr>
        <w:jc w:val="both"/>
        <w:rPr>
          <w:sz w:val="24"/>
          <w:szCs w:val="24"/>
        </w:rPr>
      </w:pPr>
      <w:r w:rsidRPr="00632C7E">
        <w:rPr>
          <w:sz w:val="24"/>
          <w:szCs w:val="24"/>
        </w:rPr>
        <w:t xml:space="preserve">Bitte schicken sie mir ein unverbindliches Angebot für das City Center Appartement Harrer, für den Zeitraum </w:t>
      </w:r>
    </w:p>
    <w:p w:rsidR="005F6171" w:rsidRPr="00632C7E" w:rsidRDefault="005F6171" w:rsidP="00912ECA">
      <w:pPr>
        <w:rPr>
          <w:sz w:val="24"/>
          <w:szCs w:val="24"/>
        </w:rPr>
      </w:pPr>
      <w:r w:rsidRPr="00632C7E">
        <w:rPr>
          <w:b/>
          <w:sz w:val="24"/>
          <w:szCs w:val="24"/>
        </w:rPr>
        <w:t>von (Anreise):</w:t>
      </w:r>
      <w:r w:rsidRPr="00632C7E"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632C7E">
        <w:rPr>
          <w:sz w:val="24"/>
          <w:szCs w:val="24"/>
        </w:rPr>
        <w:t>Sa,</w:t>
      </w:r>
    </w:p>
    <w:p w:rsidR="005F6171" w:rsidRPr="00632C7E" w:rsidRDefault="005F6171" w:rsidP="00286FD0">
      <w:pPr>
        <w:rPr>
          <w:sz w:val="24"/>
          <w:szCs w:val="24"/>
        </w:rPr>
      </w:pPr>
      <w:r w:rsidRPr="00632C7E">
        <w:rPr>
          <w:b/>
          <w:sz w:val="24"/>
          <w:szCs w:val="24"/>
        </w:rPr>
        <w:t>bis (Abreise):</w:t>
      </w:r>
      <w:r w:rsidRPr="00632C7E"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632C7E">
        <w:rPr>
          <w:sz w:val="24"/>
          <w:szCs w:val="24"/>
        </w:rPr>
        <w:t>Sa,</w:t>
      </w:r>
    </w:p>
    <w:p w:rsidR="005F6171" w:rsidRPr="00632C7E" w:rsidRDefault="005F6171" w:rsidP="00286FD0">
      <w:pPr>
        <w:rPr>
          <w:sz w:val="24"/>
          <w:szCs w:val="24"/>
        </w:rPr>
      </w:pPr>
      <w:r w:rsidRPr="00632C7E">
        <w:rPr>
          <w:b/>
          <w:sz w:val="24"/>
          <w:szCs w:val="24"/>
        </w:rPr>
        <w:t>Personenanzahl:</w:t>
      </w:r>
      <w:r>
        <w:rPr>
          <w:b/>
          <w:sz w:val="24"/>
          <w:szCs w:val="24"/>
        </w:rPr>
        <w:tab/>
      </w:r>
      <w:r>
        <w:rPr>
          <w:sz w:val="24"/>
          <w:szCs w:val="24"/>
        </w:rPr>
        <w:t>X Personen</w:t>
      </w:r>
    </w:p>
    <w:p w:rsidR="005F6171" w:rsidRDefault="005F6171" w:rsidP="00286FD0">
      <w:pPr>
        <w:rPr>
          <w:sz w:val="28"/>
          <w:szCs w:val="28"/>
        </w:rPr>
      </w:pPr>
      <w:r>
        <w:rPr>
          <w:sz w:val="28"/>
          <w:szCs w:val="28"/>
        </w:rPr>
        <w:t>---------------------------------------------------------------------------------------------------------</w:t>
      </w:r>
    </w:p>
    <w:p w:rsidR="005F6171" w:rsidRPr="00912ECA" w:rsidRDefault="005F6171" w:rsidP="00286FD0">
      <w:pPr>
        <w:rPr>
          <w:b/>
          <w:sz w:val="28"/>
          <w:szCs w:val="28"/>
          <w:u w:val="single"/>
        </w:rPr>
      </w:pPr>
      <w:r w:rsidRPr="00912ECA">
        <w:rPr>
          <w:b/>
          <w:sz w:val="28"/>
          <w:szCs w:val="28"/>
          <w:u w:val="single"/>
        </w:rPr>
        <w:t>Ihre Nachricht:</w:t>
      </w:r>
    </w:p>
    <w:p w:rsidR="005F6171" w:rsidRPr="00912ECA" w:rsidRDefault="005F6171" w:rsidP="00286FD0">
      <w:pPr>
        <w:rPr>
          <w:sz w:val="28"/>
          <w:szCs w:val="28"/>
        </w:rPr>
      </w:pPr>
    </w:p>
    <w:sectPr w:rsidR="005F6171" w:rsidRPr="00912ECA" w:rsidSect="00C135A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709" w:right="1417" w:bottom="568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F6171" w:rsidRDefault="005F6171" w:rsidP="00C135A8">
      <w:pPr>
        <w:spacing w:after="0" w:line="240" w:lineRule="auto"/>
      </w:pPr>
      <w:r>
        <w:separator/>
      </w:r>
    </w:p>
  </w:endnote>
  <w:endnote w:type="continuationSeparator" w:id="0">
    <w:p w:rsidR="005F6171" w:rsidRDefault="005F6171" w:rsidP="00C135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6171" w:rsidRDefault="005F6171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6171" w:rsidRDefault="005F6171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6171" w:rsidRDefault="005F6171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F6171" w:rsidRDefault="005F6171" w:rsidP="00C135A8">
      <w:pPr>
        <w:spacing w:after="0" w:line="240" w:lineRule="auto"/>
      </w:pPr>
      <w:r>
        <w:separator/>
      </w:r>
    </w:p>
  </w:footnote>
  <w:footnote w:type="continuationSeparator" w:id="0">
    <w:p w:rsidR="005F6171" w:rsidRDefault="005F6171" w:rsidP="00C135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6171" w:rsidRDefault="005F6171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margin-left:0;margin-top:0;width:595.2pt;height:841.7pt;z-index:-251658752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6171" w:rsidRDefault="005F6171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margin-left:0;margin-top:0;width:595.2pt;height:841.7pt;z-index:-251657728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6171" w:rsidRDefault="005F6171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1" type="#_x0000_t75" style="position:absolute;margin-left:0;margin-top:0;width:595.2pt;height:841.7pt;z-index:-251659776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0D0E8A"/>
    <w:multiLevelType w:val="hybridMultilevel"/>
    <w:tmpl w:val="06FA0F38"/>
    <w:lvl w:ilvl="0" w:tplc="0C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135A8"/>
    <w:rsid w:val="00035990"/>
    <w:rsid w:val="000E702D"/>
    <w:rsid w:val="00136101"/>
    <w:rsid w:val="00215CA5"/>
    <w:rsid w:val="002168A7"/>
    <w:rsid w:val="00286FD0"/>
    <w:rsid w:val="00355BE7"/>
    <w:rsid w:val="003B0C49"/>
    <w:rsid w:val="003B6BF3"/>
    <w:rsid w:val="003E22BB"/>
    <w:rsid w:val="003F1FEA"/>
    <w:rsid w:val="003F2503"/>
    <w:rsid w:val="004569E5"/>
    <w:rsid w:val="004E7B8B"/>
    <w:rsid w:val="0051054E"/>
    <w:rsid w:val="00545708"/>
    <w:rsid w:val="00594F58"/>
    <w:rsid w:val="005A6885"/>
    <w:rsid w:val="005C38C2"/>
    <w:rsid w:val="005F6171"/>
    <w:rsid w:val="00632C7E"/>
    <w:rsid w:val="006572DD"/>
    <w:rsid w:val="006A546E"/>
    <w:rsid w:val="00864F16"/>
    <w:rsid w:val="008B0D25"/>
    <w:rsid w:val="00912ECA"/>
    <w:rsid w:val="00984BC3"/>
    <w:rsid w:val="009D42A9"/>
    <w:rsid w:val="00A028E9"/>
    <w:rsid w:val="00AB08D2"/>
    <w:rsid w:val="00AB15CE"/>
    <w:rsid w:val="00B0517E"/>
    <w:rsid w:val="00B268EB"/>
    <w:rsid w:val="00C135A8"/>
    <w:rsid w:val="00CB2834"/>
    <w:rsid w:val="00DB7C31"/>
    <w:rsid w:val="00E14A03"/>
    <w:rsid w:val="00E16372"/>
    <w:rsid w:val="00FB51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68A7"/>
    <w:pPr>
      <w:spacing w:after="200" w:line="276" w:lineRule="auto"/>
    </w:pPr>
    <w:rPr>
      <w:lang w:val="de-AT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C135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C135A8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C135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C135A8"/>
    <w:rPr>
      <w:rFonts w:cs="Times New Roman"/>
    </w:rPr>
  </w:style>
  <w:style w:type="character" w:styleId="Hyperlink">
    <w:name w:val="Hyperlink"/>
    <w:basedOn w:val="DefaultParagraphFont"/>
    <w:uiPriority w:val="99"/>
    <w:rsid w:val="00136101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1</Pages>
  <Words>74</Words>
  <Characters>472</Characters>
  <Application>Microsoft Office Outlook</Application>
  <DocSecurity>0</DocSecurity>
  <Lines>0</Lines>
  <Paragraphs>0</Paragraphs>
  <ScaleCrop>false</ScaleCrop>
  <Company>Hewlett-Packard Company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Unverbindliche Anfrage für City Center Appartement Harrer:</dc:title>
  <dc:subject/>
  <dc:creator>Gaby Harrer</dc:creator>
  <cp:keywords/>
  <dc:description/>
  <cp:lastModifiedBy>Tom</cp:lastModifiedBy>
  <cp:revision>5</cp:revision>
  <dcterms:created xsi:type="dcterms:W3CDTF">2014-11-13T14:33:00Z</dcterms:created>
  <dcterms:modified xsi:type="dcterms:W3CDTF">2014-11-13T14:39:00Z</dcterms:modified>
</cp:coreProperties>
</file>